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52"/>
        </w:rPr>
      </w:pPr>
      <w:r>
        <w:rPr>
          <w:rFonts w:hint="eastAsia"/>
          <w:sz w:val="44"/>
          <w:szCs w:val="52"/>
        </w:rPr>
        <w:t>学生端订书流程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fldChar w:fldCharType="begin"/>
      </w:r>
      <w:r>
        <w:rPr>
          <w:rFonts w:hint="eastAsia"/>
          <w:sz w:val="32"/>
          <w:szCs w:val="40"/>
          <w:lang w:val="en-US" w:eastAsia="zh-CN"/>
        </w:rPr>
        <w:instrText xml:space="preserve"> HYPERLINK "http://www.changxianggu.com" </w:instrText>
      </w:r>
      <w:r>
        <w:rPr>
          <w:rFonts w:hint="eastAsia"/>
          <w:sz w:val="32"/>
          <w:szCs w:val="40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40"/>
          <w:lang w:val="en-US" w:eastAsia="zh-CN"/>
        </w:rPr>
        <w:t>www.changxianggu.com</w:t>
      </w:r>
      <w:r>
        <w:rPr>
          <w:rFonts w:hint="eastAsia"/>
          <w:sz w:val="32"/>
          <w:szCs w:val="40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32"/>
          <w:lang w:val="en-US" w:eastAsia="zh-CN"/>
        </w:rPr>
        <w:t>建议您使用谷歌、火狐浏览器，因兼容问题尽量避免使用IE浏览器。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打开畅想谷网页，点击学生端。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261610" cy="2612390"/>
            <wp:effectExtent l="0" t="0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登录班级账号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班级账号有且只有一个，由班级负责人统一进行教材的订购。</w:t>
      </w:r>
    </w:p>
    <w:p>
      <w:pPr>
        <w:numPr>
          <w:ilvl w:val="0"/>
          <w:numId w:val="2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班级账号由学校进行统一提供，首次登录默认密码123456</w:t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5506085" cy="2542540"/>
            <wp:effectExtent l="0" t="0" r="18415" b="10160"/>
            <wp:docPr id="4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0"/>
        </w:numPr>
        <w:jc w:val="left"/>
        <w:rPr>
          <w:sz w:val="22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教材预定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2405" cy="2585085"/>
            <wp:effectExtent l="0" t="0" r="444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根据实际需求选择教材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2771775"/>
            <wp:effectExtent l="0" t="0" r="508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生成订书单（如果订单修改，可再次生成正确订单即可）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771775"/>
            <wp:effectExtent l="0" t="0" r="889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订单中心查看教材预定信息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128520"/>
            <wp:effectExtent l="0" t="0" r="1016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263650"/>
            <wp:effectExtent l="0" t="0" r="1016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both"/>
        <w:rPr>
          <w:sz w:val="32"/>
          <w:szCs w:val="40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退书操作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一、订单中心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2453640"/>
            <wp:effectExtent l="0" t="0" r="381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二、查看详情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355215"/>
            <wp:effectExtent l="0" t="0" r="635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三、退书（页面最底端）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3040" cy="2753360"/>
            <wp:effectExtent l="0" t="0" r="381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四、选择原因和勾选人名。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733675"/>
            <wp:effectExtent l="0" t="0" r="635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3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确认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如有疑问，请拨打客服电话：400—101—8878</w:t>
      </w: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E20270"/>
    <w:multiLevelType w:val="singleLevel"/>
    <w:tmpl w:val="86E2027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58C05CD"/>
    <w:multiLevelType w:val="singleLevel"/>
    <w:tmpl w:val="D58C05C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989AFFA"/>
    <w:multiLevelType w:val="singleLevel"/>
    <w:tmpl w:val="3989AF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F01395"/>
    <w:rsid w:val="0BEB6FAA"/>
    <w:rsid w:val="10EA2C0A"/>
    <w:rsid w:val="1A23013F"/>
    <w:rsid w:val="32541559"/>
    <w:rsid w:val="42C6644A"/>
    <w:rsid w:val="4EF01395"/>
    <w:rsid w:val="52433E7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2018-07-16T01:22:00Z</dcterms:created>
  <dc:creator>湿湿葛葛</dc:creator>
  <cp:lastModifiedBy>朱小哥</cp:lastModifiedBy>
  <dcterms:modified xsi:type="dcterms:W3CDTF">2019-06-17T01:09:12Z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